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64E71" w14:textId="1713CBE5" w:rsidR="001E76BF" w:rsidRDefault="1EF072BE">
      <w:r>
        <w:rPr>
          <w:noProof/>
        </w:rPr>
        <w:drawing>
          <wp:anchor distT="0" distB="0" distL="114300" distR="114300" simplePos="0" relativeHeight="251658240" behindDoc="1" locked="0" layoutInCell="1" allowOverlap="1" wp14:anchorId="3B51980A" wp14:editId="55999B93">
            <wp:simplePos x="0" y="0"/>
            <wp:positionH relativeFrom="column">
              <wp:posOffset>-923925</wp:posOffset>
            </wp:positionH>
            <wp:positionV relativeFrom="paragraph">
              <wp:posOffset>-1304925</wp:posOffset>
            </wp:positionV>
            <wp:extent cx="7634652" cy="10797582"/>
            <wp:effectExtent l="0" t="0" r="0" b="0"/>
            <wp:wrapNone/>
            <wp:docPr id="211283503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835030" name="Picture 21128350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4652" cy="10797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1E76BF" w:rsidRDefault="001E76BF"/>
    <w:p w14:paraId="0A37501D" w14:textId="77777777" w:rsidR="009F5BD1" w:rsidRDefault="009F5BD1"/>
    <w:p w14:paraId="5DAB6C7B" w14:textId="77777777" w:rsidR="009F5BD1" w:rsidRDefault="009F5BD1"/>
    <w:p w14:paraId="02EB378F" w14:textId="77777777" w:rsidR="009F5BD1" w:rsidRDefault="009F5BD1"/>
    <w:p w14:paraId="6A05A809" w14:textId="77777777" w:rsidR="009F5BD1" w:rsidRDefault="009F5BD1"/>
    <w:p w14:paraId="5A39BBE3" w14:textId="77777777" w:rsidR="006F14E4" w:rsidRDefault="006F14E4"/>
    <w:p w14:paraId="41C8F396" w14:textId="77777777" w:rsidR="006F14E4" w:rsidRDefault="006F14E4"/>
    <w:p w14:paraId="72A3D3EC" w14:textId="77777777" w:rsidR="006F14E4" w:rsidRDefault="006F14E4"/>
    <w:p w14:paraId="0D0B940D" w14:textId="77777777" w:rsidR="00545764" w:rsidRDefault="00545764" w:rsidP="006F14E4">
      <w:pPr>
        <w:spacing w:line="240" w:lineRule="auto"/>
      </w:pPr>
    </w:p>
    <w:p w14:paraId="047B4FC6" w14:textId="77777777" w:rsidR="00545764" w:rsidRDefault="006F14E4" w:rsidP="006F14E4">
      <w:pPr>
        <w:spacing w:line="240" w:lineRule="auto"/>
        <w:rPr>
          <w:rFonts w:ascii="Avenir Next" w:hAnsi="Avenir Next"/>
          <w:b/>
          <w:bCs/>
          <w:color w:val="FFFFFF" w:themeColor="background1"/>
          <w:sz w:val="90"/>
          <w:szCs w:val="90"/>
        </w:rPr>
      </w:pPr>
      <w:r w:rsidRPr="006F14E4">
        <w:rPr>
          <w:rFonts w:ascii="Avenir Next" w:hAnsi="Avenir Next"/>
          <w:b/>
          <w:bCs/>
          <w:color w:val="FFFFFF" w:themeColor="background1"/>
          <w:sz w:val="90"/>
          <w:szCs w:val="90"/>
        </w:rPr>
        <w:t>Type Your</w:t>
      </w:r>
      <w:r w:rsidR="00D668A3">
        <w:rPr>
          <w:rFonts w:ascii="Avenir Next" w:hAnsi="Avenir Next"/>
          <w:b/>
          <w:bCs/>
          <w:color w:val="FFFFFF" w:themeColor="background1"/>
          <w:sz w:val="90"/>
          <w:szCs w:val="90"/>
        </w:rPr>
        <w:t xml:space="preserve"> </w:t>
      </w:r>
      <w:r w:rsidRPr="006F14E4">
        <w:rPr>
          <w:rFonts w:ascii="Avenir Next" w:hAnsi="Avenir Next"/>
          <w:b/>
          <w:bCs/>
          <w:color w:val="FFFFFF" w:themeColor="background1"/>
          <w:sz w:val="90"/>
          <w:szCs w:val="90"/>
        </w:rPr>
        <w:t>Title</w:t>
      </w:r>
      <w:r w:rsidR="00D668A3">
        <w:rPr>
          <w:rFonts w:ascii="Avenir Next" w:hAnsi="Avenir Next"/>
          <w:b/>
          <w:bCs/>
          <w:color w:val="FFFFFF" w:themeColor="background1"/>
          <w:sz w:val="90"/>
          <w:szCs w:val="90"/>
        </w:rPr>
        <w:t xml:space="preserve"> </w:t>
      </w:r>
      <w:r w:rsidRPr="006F14E4">
        <w:rPr>
          <w:rFonts w:ascii="Avenir Next" w:hAnsi="Avenir Next"/>
          <w:b/>
          <w:bCs/>
          <w:color w:val="FFFFFF" w:themeColor="background1"/>
          <w:sz w:val="90"/>
          <w:szCs w:val="90"/>
        </w:rPr>
        <w:t>Here</w:t>
      </w:r>
    </w:p>
    <w:p w14:paraId="0922ECF6" w14:textId="77777777" w:rsidR="006F14E4" w:rsidRPr="00545764" w:rsidRDefault="006F14E4" w:rsidP="006F14E4">
      <w:pPr>
        <w:spacing w:line="240" w:lineRule="auto"/>
        <w:rPr>
          <w:rFonts w:ascii="Avenir Next" w:hAnsi="Avenir Next"/>
          <w:b/>
          <w:bCs/>
          <w:color w:val="FFFFFF" w:themeColor="background1"/>
          <w:sz w:val="90"/>
          <w:szCs w:val="90"/>
        </w:rPr>
      </w:pPr>
      <w:r w:rsidRPr="006F14E4">
        <w:rPr>
          <w:rFonts w:ascii="Avenir Next" w:hAnsi="Avenir Next"/>
          <w:color w:val="FFFFFF" w:themeColor="background1"/>
          <w:sz w:val="72"/>
          <w:szCs w:val="72"/>
        </w:rPr>
        <w:t>Name Guide</w:t>
      </w:r>
    </w:p>
    <w:p w14:paraId="0E27B00A" w14:textId="77777777" w:rsidR="006F14E4" w:rsidRDefault="006F14E4" w:rsidP="006F14E4">
      <w:pPr>
        <w:spacing w:line="240" w:lineRule="auto"/>
        <w:rPr>
          <w:rFonts w:ascii="Avenir Next" w:hAnsi="Avenir Next"/>
          <w:color w:val="FFFFFF" w:themeColor="background1"/>
          <w:sz w:val="72"/>
          <w:szCs w:val="72"/>
        </w:rPr>
      </w:pPr>
    </w:p>
    <w:p w14:paraId="60061E4C" w14:textId="77777777" w:rsidR="006F14E4" w:rsidRDefault="006F14E4">
      <w:pPr>
        <w:rPr>
          <w:rFonts w:ascii="Avenir Next" w:hAnsi="Avenir Next"/>
          <w:color w:val="FFFFFF" w:themeColor="background1"/>
          <w:sz w:val="72"/>
          <w:szCs w:val="72"/>
        </w:rPr>
      </w:pPr>
      <w:r>
        <w:rPr>
          <w:rFonts w:ascii="Avenir Next" w:hAnsi="Avenir Next"/>
          <w:color w:val="FFFFFF" w:themeColor="background1"/>
          <w:sz w:val="72"/>
          <w:szCs w:val="72"/>
        </w:rPr>
        <w:br w:type="page"/>
      </w:r>
    </w:p>
    <w:p w14:paraId="44EAFD9C" w14:textId="77777777" w:rsidR="00492AA8" w:rsidRDefault="00492AA8" w:rsidP="00492AA8">
      <w:pPr>
        <w:spacing w:line="240" w:lineRule="auto"/>
        <w:rPr>
          <w:rFonts w:ascii="Avenir Next" w:hAnsi="Avenir Next"/>
          <w:color w:val="FFFFFF" w:themeColor="background1"/>
          <w:sz w:val="72"/>
          <w:szCs w:val="72"/>
        </w:rPr>
      </w:pPr>
    </w:p>
    <w:p w14:paraId="1C08A498" w14:textId="77777777" w:rsidR="006F14E4" w:rsidRDefault="00492AA8" w:rsidP="00492AA8">
      <w:pPr>
        <w:spacing w:line="240" w:lineRule="auto"/>
        <w:rPr>
          <w:rFonts w:ascii="Avenir Next Demi Bold" w:hAnsi="Avenir Next Demi Bold"/>
          <w:b/>
          <w:bCs/>
          <w:color w:val="34516C"/>
          <w:sz w:val="46"/>
          <w:szCs w:val="46"/>
        </w:rPr>
      </w:pPr>
      <w:r w:rsidRPr="00492AA8">
        <w:rPr>
          <w:rFonts w:ascii="Avenir Next Demi Bold" w:hAnsi="Avenir Next Demi Bold"/>
          <w:b/>
          <w:bCs/>
          <w:color w:val="34516C"/>
          <w:sz w:val="46"/>
          <w:szCs w:val="46"/>
        </w:rPr>
        <w:t>Your title</w:t>
      </w:r>
    </w:p>
    <w:p w14:paraId="5E0BE059" w14:textId="77777777" w:rsidR="00492AA8" w:rsidRPr="00492AA8" w:rsidRDefault="00492AA8" w:rsidP="00492AA8">
      <w:pPr>
        <w:spacing w:line="240" w:lineRule="auto"/>
        <w:rPr>
          <w:rFonts w:ascii="Avenir Next" w:hAnsi="Avenir Next"/>
          <w:b/>
          <w:bCs/>
          <w:color w:val="BE1622"/>
          <w:sz w:val="28"/>
          <w:szCs w:val="28"/>
        </w:rPr>
      </w:pPr>
      <w:proofErr w:type="gramStart"/>
      <w:r w:rsidRPr="00492AA8">
        <w:rPr>
          <w:rFonts w:ascii="Avenir Next" w:hAnsi="Avenir Next"/>
          <w:b/>
          <w:bCs/>
          <w:color w:val="BE1622"/>
          <w:sz w:val="28"/>
          <w:szCs w:val="28"/>
        </w:rPr>
        <w:t>Sub title</w:t>
      </w:r>
      <w:proofErr w:type="gramEnd"/>
      <w:r w:rsidRPr="00492AA8">
        <w:rPr>
          <w:rFonts w:ascii="Avenir Next" w:hAnsi="Avenir Next"/>
          <w:b/>
          <w:bCs/>
          <w:color w:val="BE1622"/>
          <w:sz w:val="28"/>
          <w:szCs w:val="28"/>
        </w:rPr>
        <w:t xml:space="preserve"> </w:t>
      </w:r>
    </w:p>
    <w:p w14:paraId="2CD3C4AF" w14:textId="77777777" w:rsidR="00492AA8" w:rsidRPr="00492AA8" w:rsidRDefault="00492AA8">
      <w:pPr>
        <w:rPr>
          <w:rFonts w:ascii="Avenir Next" w:hAnsi="Avenir Next"/>
          <w:color w:val="34516C"/>
          <w:sz w:val="28"/>
          <w:szCs w:val="28"/>
        </w:rPr>
      </w:pPr>
      <w:r w:rsidRPr="00492AA8">
        <w:rPr>
          <w:rFonts w:ascii="Avenir Next" w:hAnsi="Avenir Next"/>
          <w:color w:val="34516C"/>
          <w:sz w:val="28"/>
          <w:szCs w:val="28"/>
        </w:rPr>
        <w:t>Text</w:t>
      </w:r>
    </w:p>
    <w:p w14:paraId="4B94D5A5" w14:textId="77777777" w:rsidR="009F5BD1" w:rsidRDefault="009F5BD1"/>
    <w:p w14:paraId="3DEEC669" w14:textId="77777777" w:rsidR="009F5BD1" w:rsidRDefault="009F5BD1"/>
    <w:p w14:paraId="3656B9AB" w14:textId="77777777" w:rsidR="00604246" w:rsidRDefault="00604246"/>
    <w:p w14:paraId="45FB0818" w14:textId="77777777" w:rsidR="00604246" w:rsidRDefault="00604246">
      <w:r>
        <w:br w:type="page"/>
      </w:r>
    </w:p>
    <w:p w14:paraId="049F31CB" w14:textId="77777777" w:rsidR="00604246" w:rsidRDefault="00604246" w:rsidP="00604246">
      <w:pPr>
        <w:spacing w:line="240" w:lineRule="auto"/>
        <w:rPr>
          <w:rFonts w:ascii="Avenir Next" w:hAnsi="Avenir Next"/>
          <w:color w:val="FFFFFF" w:themeColor="background1"/>
          <w:sz w:val="72"/>
          <w:szCs w:val="72"/>
        </w:rPr>
      </w:pPr>
    </w:p>
    <w:p w14:paraId="6204F1B5" w14:textId="77777777" w:rsidR="00604246" w:rsidRDefault="00604246" w:rsidP="00604246">
      <w:pPr>
        <w:spacing w:line="240" w:lineRule="auto"/>
        <w:rPr>
          <w:rFonts w:ascii="Avenir Next Demi Bold" w:hAnsi="Avenir Next Demi Bold"/>
          <w:b/>
          <w:bCs/>
          <w:color w:val="34516C"/>
          <w:sz w:val="46"/>
          <w:szCs w:val="46"/>
        </w:rPr>
      </w:pPr>
      <w:r w:rsidRPr="00492AA8">
        <w:rPr>
          <w:rFonts w:ascii="Avenir Next Demi Bold" w:hAnsi="Avenir Next Demi Bold"/>
          <w:b/>
          <w:bCs/>
          <w:color w:val="34516C"/>
          <w:sz w:val="46"/>
          <w:szCs w:val="46"/>
        </w:rPr>
        <w:t>Your title</w:t>
      </w:r>
    </w:p>
    <w:p w14:paraId="2910ACDB" w14:textId="77777777" w:rsidR="00604246" w:rsidRPr="00492AA8" w:rsidRDefault="00604246" w:rsidP="00604246">
      <w:pPr>
        <w:spacing w:line="240" w:lineRule="auto"/>
        <w:rPr>
          <w:rFonts w:ascii="Avenir Next" w:hAnsi="Avenir Next"/>
          <w:b/>
          <w:bCs/>
          <w:color w:val="BE1622"/>
          <w:sz w:val="28"/>
          <w:szCs w:val="28"/>
        </w:rPr>
      </w:pPr>
      <w:proofErr w:type="gramStart"/>
      <w:r w:rsidRPr="00492AA8">
        <w:rPr>
          <w:rFonts w:ascii="Avenir Next" w:hAnsi="Avenir Next"/>
          <w:b/>
          <w:bCs/>
          <w:color w:val="BE1622"/>
          <w:sz w:val="28"/>
          <w:szCs w:val="28"/>
        </w:rPr>
        <w:t>Sub title</w:t>
      </w:r>
      <w:proofErr w:type="gramEnd"/>
      <w:r w:rsidRPr="00492AA8">
        <w:rPr>
          <w:rFonts w:ascii="Avenir Next" w:hAnsi="Avenir Next"/>
          <w:b/>
          <w:bCs/>
          <w:color w:val="BE1622"/>
          <w:sz w:val="28"/>
          <w:szCs w:val="28"/>
        </w:rPr>
        <w:t xml:space="preserve"> </w:t>
      </w:r>
    </w:p>
    <w:p w14:paraId="0CCB684A" w14:textId="77777777" w:rsidR="00604246" w:rsidRPr="00492AA8" w:rsidRDefault="00604246" w:rsidP="00604246">
      <w:pPr>
        <w:rPr>
          <w:rFonts w:ascii="Avenir Next" w:hAnsi="Avenir Next"/>
          <w:color w:val="34516C"/>
          <w:sz w:val="28"/>
          <w:szCs w:val="28"/>
        </w:rPr>
      </w:pPr>
      <w:r w:rsidRPr="00492AA8">
        <w:rPr>
          <w:rFonts w:ascii="Avenir Next" w:hAnsi="Avenir Next"/>
          <w:color w:val="34516C"/>
          <w:sz w:val="28"/>
          <w:szCs w:val="28"/>
        </w:rPr>
        <w:t>Text</w:t>
      </w:r>
    </w:p>
    <w:p w14:paraId="53128261" w14:textId="77777777" w:rsidR="009F5BD1" w:rsidRDefault="009F5BD1"/>
    <w:p w14:paraId="207CCF61" w14:textId="77777777" w:rsidR="006F14E4" w:rsidRDefault="006F14E4">
      <w:r>
        <w:t xml:space="preserve">     </w:t>
      </w:r>
    </w:p>
    <w:p w14:paraId="62486C05" w14:textId="77777777" w:rsidR="006F14E4" w:rsidRDefault="006F14E4"/>
    <w:sectPr w:rsidR="006F14E4" w:rsidSect="00493889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F0F64" w14:textId="77777777" w:rsidR="0075163A" w:rsidRDefault="0075163A" w:rsidP="009F5BD1">
      <w:pPr>
        <w:spacing w:after="0" w:line="240" w:lineRule="auto"/>
      </w:pPr>
      <w:r>
        <w:separator/>
      </w:r>
    </w:p>
  </w:endnote>
  <w:endnote w:type="continuationSeparator" w:id="0">
    <w:p w14:paraId="47D0F705" w14:textId="77777777" w:rsidR="0075163A" w:rsidRDefault="0075163A" w:rsidP="009F5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venir Next Demi Bold">
    <w:panose1 w:val="020B07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03BE43" w14:paraId="7CE9FF04" w14:textId="77777777" w:rsidTr="0003BE43">
      <w:trPr>
        <w:trHeight w:val="300"/>
      </w:trPr>
      <w:tc>
        <w:tcPr>
          <w:tcW w:w="3005" w:type="dxa"/>
        </w:tcPr>
        <w:p w14:paraId="460EC12A" w14:textId="045F488B" w:rsidR="0003BE43" w:rsidRDefault="0003BE43" w:rsidP="0003BE43">
          <w:pPr>
            <w:pStyle w:val="Header"/>
            <w:ind w:left="-115"/>
          </w:pPr>
        </w:p>
      </w:tc>
      <w:tc>
        <w:tcPr>
          <w:tcW w:w="3005" w:type="dxa"/>
        </w:tcPr>
        <w:p w14:paraId="641DE524" w14:textId="2978C76B" w:rsidR="0003BE43" w:rsidRDefault="0003BE43" w:rsidP="0003BE43">
          <w:pPr>
            <w:pStyle w:val="Header"/>
            <w:jc w:val="center"/>
          </w:pPr>
        </w:p>
      </w:tc>
      <w:tc>
        <w:tcPr>
          <w:tcW w:w="3005" w:type="dxa"/>
        </w:tcPr>
        <w:p w14:paraId="6983F7D8" w14:textId="39DD0A9E" w:rsidR="0003BE43" w:rsidRDefault="0003BE43" w:rsidP="0003BE43">
          <w:pPr>
            <w:pStyle w:val="Header"/>
            <w:ind w:right="-115"/>
            <w:jc w:val="right"/>
          </w:pPr>
        </w:p>
      </w:tc>
    </w:tr>
  </w:tbl>
  <w:p w14:paraId="7258CEBA" w14:textId="45BDA6BE" w:rsidR="0003BE43" w:rsidRDefault="0003BE43" w:rsidP="0003B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4ABC3" w14:textId="77777777" w:rsidR="0075163A" w:rsidRDefault="0075163A" w:rsidP="009F5BD1">
      <w:pPr>
        <w:spacing w:after="0" w:line="240" w:lineRule="auto"/>
      </w:pPr>
      <w:r>
        <w:separator/>
      </w:r>
    </w:p>
  </w:footnote>
  <w:footnote w:type="continuationSeparator" w:id="0">
    <w:p w14:paraId="57818FF2" w14:textId="77777777" w:rsidR="0075163A" w:rsidRDefault="0075163A" w:rsidP="009F5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41E81" w14:textId="305F47C1" w:rsidR="009F5BD1" w:rsidRDefault="1EF072BE">
    <w:pPr>
      <w:pStyle w:val="Header"/>
    </w:pPr>
    <w:r>
      <w:rPr>
        <w:noProof/>
      </w:rPr>
      <w:drawing>
        <wp:inline distT="0" distB="0" distL="0" distR="0" wp14:anchorId="12F38E85" wp14:editId="3B2CCC1E">
          <wp:extent cx="1483212" cy="813293"/>
          <wp:effectExtent l="0" t="0" r="0" b="0"/>
          <wp:docPr id="50872628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726285" name="Picture 5087262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212" cy="8132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8A3"/>
    <w:rsid w:val="00030F24"/>
    <w:rsid w:val="0003BE43"/>
    <w:rsid w:val="001E76BF"/>
    <w:rsid w:val="003B6522"/>
    <w:rsid w:val="00492AA8"/>
    <w:rsid w:val="00493889"/>
    <w:rsid w:val="00545764"/>
    <w:rsid w:val="00604246"/>
    <w:rsid w:val="00621120"/>
    <w:rsid w:val="00663792"/>
    <w:rsid w:val="006D76A0"/>
    <w:rsid w:val="006E307B"/>
    <w:rsid w:val="006F14E4"/>
    <w:rsid w:val="00741D29"/>
    <w:rsid w:val="0075163A"/>
    <w:rsid w:val="00791510"/>
    <w:rsid w:val="007B3497"/>
    <w:rsid w:val="007D2579"/>
    <w:rsid w:val="0082557C"/>
    <w:rsid w:val="00933154"/>
    <w:rsid w:val="009F5BD1"/>
    <w:rsid w:val="00B35F94"/>
    <w:rsid w:val="00B57A3B"/>
    <w:rsid w:val="00BB39C0"/>
    <w:rsid w:val="00D668A3"/>
    <w:rsid w:val="00EA3500"/>
    <w:rsid w:val="00F03D16"/>
    <w:rsid w:val="0146A0FD"/>
    <w:rsid w:val="1EF072BE"/>
    <w:rsid w:val="29C1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E448B"/>
  <w15:chartTrackingRefBased/>
  <w15:docId w15:val="{1F1700B1-EAAE-2540-B11E-A99EC049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6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6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6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6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6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6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6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6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6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6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6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6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6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6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6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6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6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6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6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6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6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6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6B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5B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BD1"/>
  </w:style>
  <w:style w:type="paragraph" w:styleId="Footer">
    <w:name w:val="footer"/>
    <w:basedOn w:val="Normal"/>
    <w:link w:val="FooterChar"/>
    <w:uiPriority w:val="99"/>
    <w:unhideWhenUsed/>
    <w:rsid w:val="009F5B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BD1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ushtaribonukhoshimova/Library/Group%20Containers/UBF8T346G9.Office/User%20Content.localized/Templates.localized/UCLanL%20Guide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F91DB6-7AD2-B349-B717-CA19C26A3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UCLanL Guides Template.dotx</Template>
  <TotalTime>0</TotalTime>
  <Pages>3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Mushtaribonu Khoshimova</dc:creator>
  <cp:keywords/>
  <dc:description/>
  <cp:lastModifiedBy>Terry Khoshimova</cp:lastModifiedBy>
  <cp:revision>2</cp:revision>
  <dcterms:created xsi:type="dcterms:W3CDTF">2026-07-10T16:30:00Z</dcterms:created>
  <dcterms:modified xsi:type="dcterms:W3CDTF">2026-07-10T16:30:00Z</dcterms:modified>
</cp:coreProperties>
</file>